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232" w:rsidRDefault="000C77F1">
      <w:pPr>
        <w:spacing w:after="46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Инструкция</w:t>
      </w:r>
    </w:p>
    <w:p w:rsidR="00E43232" w:rsidRDefault="000C77F1">
      <w:pPr>
        <w:spacing w:after="46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по использованию </w:t>
      </w:r>
      <w:proofErr w:type="gramStart"/>
      <w:r>
        <w:rPr>
          <w:rFonts w:ascii="Liberation Serif" w:hAnsi="Liberation Serif" w:cs="Liberation Serif"/>
          <w:b/>
          <w:sz w:val="28"/>
          <w:szCs w:val="28"/>
        </w:rPr>
        <w:t>чат-бота</w:t>
      </w:r>
      <w:proofErr w:type="gramEnd"/>
      <w:r>
        <w:rPr>
          <w:rFonts w:ascii="Liberation Serif" w:hAnsi="Liberation Serif" w:cs="Liberation Serif"/>
          <w:b/>
          <w:sz w:val="28"/>
          <w:szCs w:val="28"/>
        </w:rPr>
        <w:t xml:space="preserve"> ГБУ СО «МФЦ» в </w:t>
      </w:r>
      <w:r>
        <w:rPr>
          <w:rFonts w:ascii="Liberation Serif" w:hAnsi="Liberation Serif" w:cs="Liberation Serif"/>
          <w:b/>
          <w:sz w:val="28"/>
          <w:szCs w:val="28"/>
          <w:lang w:val="en-US"/>
        </w:rPr>
        <w:t>MAX</w:t>
      </w:r>
    </w:p>
    <w:p w:rsidR="00E43232" w:rsidRDefault="00E43232">
      <w:pPr>
        <w:jc w:val="center"/>
      </w:pPr>
    </w:p>
    <w:p w:rsidR="00E43232" w:rsidRDefault="000C77F1">
      <w:pPr>
        <w:pStyle w:val="a3"/>
        <w:ind w:left="0"/>
      </w:pPr>
      <w:r>
        <w:rPr>
          <w:rFonts w:ascii="Liberation Serif" w:hAnsi="Liberation Serif" w:cs="Liberation Serif"/>
          <w:sz w:val="28"/>
          <w:szCs w:val="28"/>
        </w:rPr>
        <w:tab/>
        <w:t>1. Необходимо зайти в приложение и в поисковой строке вставить ссылку на наш чат-бот (</w:t>
      </w:r>
      <w:hyperlink r:id="rId7" w:history="1">
        <w:r>
          <w:rPr>
            <w:rStyle w:val="a4"/>
            <w:rFonts w:ascii="Liberation Serif" w:hAnsi="Liberation Serif" w:cs="Liberation Serif"/>
            <w:sz w:val="28"/>
            <w:szCs w:val="28"/>
          </w:rPr>
          <w:t>https://max.ru/mfcsverdlovsk_max_bot</w:t>
        </w:r>
      </w:hyperlink>
      <w:r>
        <w:rPr>
          <w:rFonts w:ascii="Liberation Serif" w:hAnsi="Liberation Serif" w:cs="Liberation Serif"/>
          <w:sz w:val="28"/>
          <w:szCs w:val="28"/>
        </w:rPr>
        <w:t>) или написать «ГБУ СО «МФЦ» Свердловской области»</w:t>
      </w:r>
    </w:p>
    <w:p w:rsidR="00E43232" w:rsidRDefault="000C77F1">
      <w:pPr>
        <w:ind w:left="360"/>
      </w:pP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4867200" cy="292032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7200" cy="29203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43232" w:rsidRDefault="000C77F1">
      <w:pPr>
        <w:pStyle w:val="a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Написать боту сообщение «начать», «старт» или иное.</w:t>
      </w:r>
    </w:p>
    <w:p w:rsidR="00E43232" w:rsidRDefault="000C77F1">
      <w:pPr>
        <w:pStyle w:val="a3"/>
      </w:pP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5692680" cy="3907800"/>
            <wp:effectExtent l="0" t="0" r="3270" b="0"/>
            <wp:docPr id="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2680" cy="3907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43232" w:rsidRDefault="000C77F1">
      <w:pPr>
        <w:pStyle w:val="a3"/>
        <w:ind w:left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ab/>
        <w:t>3. Далее бот предлагает выбрать действие. В случае</w:t>
      </w:r>
      <w:proofErr w:type="gramStart"/>
      <w:r>
        <w:rPr>
          <w:rFonts w:ascii="Liberation Serif" w:hAnsi="Liberation Serif" w:cs="Liberation Serif"/>
          <w:sz w:val="28"/>
          <w:szCs w:val="28"/>
        </w:rPr>
        <w:t>,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если </w:t>
      </w:r>
      <w:r>
        <w:rPr>
          <w:rFonts w:ascii="Liberation Serif" w:hAnsi="Liberation Serif" w:cs="Liberation Serif"/>
          <w:sz w:val="28"/>
          <w:szCs w:val="28"/>
        </w:rPr>
        <w:t>необходима консультация, просто напишите боту свой вопрос</w:t>
      </w:r>
    </w:p>
    <w:p w:rsidR="00E43232" w:rsidRDefault="000C77F1">
      <w:pPr>
        <w:ind w:left="360"/>
      </w:pP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5977080" cy="3935159"/>
            <wp:effectExtent l="0" t="0" r="4620" b="8191"/>
            <wp:docPr id="3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7080" cy="39351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43232" w:rsidRDefault="000C77F1">
      <w:pPr>
        <w:pStyle w:val="a3"/>
        <w:ind w:left="0"/>
      </w:pPr>
      <w:r>
        <w:rPr>
          <w:rFonts w:ascii="Liberation Serif" w:hAnsi="Liberation Serif" w:cs="Liberation Serif"/>
          <w:sz w:val="28"/>
          <w:szCs w:val="28"/>
        </w:rPr>
        <w:tab/>
        <w:t xml:space="preserve">4. Для последующих действий необходимо написать боту свой вопрос: «запись на прием», «статус дела», «отменить запись» 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другое</w:t>
      </w:r>
      <w:proofErr w:type="gramEnd"/>
      <w:r>
        <w:rPr>
          <w:rFonts w:ascii="Liberation Serif" w:hAnsi="Liberation Serif" w:cs="Liberation Serif"/>
          <w:sz w:val="28"/>
          <w:szCs w:val="28"/>
        </w:rPr>
        <w:t>.</w:t>
      </w:r>
      <w:bookmarkStart w:id="0" w:name="_GoBack"/>
      <w:bookmarkEnd w:id="0"/>
    </w:p>
    <w:sectPr w:rsidR="00E43232">
      <w:pgSz w:w="11906" w:h="16838"/>
      <w:pgMar w:top="1134" w:right="56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7F1" w:rsidRDefault="000C77F1">
      <w:pPr>
        <w:spacing w:after="0" w:line="240" w:lineRule="auto"/>
      </w:pPr>
      <w:r>
        <w:separator/>
      </w:r>
    </w:p>
  </w:endnote>
  <w:endnote w:type="continuationSeparator" w:id="0">
    <w:p w:rsidR="000C77F1" w:rsidRDefault="000C7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7F1" w:rsidRDefault="000C77F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C77F1" w:rsidRDefault="000C77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43232"/>
    <w:rsid w:val="000C77F1"/>
    <w:rsid w:val="0024273E"/>
    <w:rsid w:val="00E4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List Paragraph"/>
    <w:basedOn w:val="a"/>
    <w:pPr>
      <w:ind w:left="720"/>
    </w:pPr>
  </w:style>
  <w:style w:type="character" w:styleId="a4">
    <w:name w:val="Hyperlink"/>
    <w:basedOn w:val="a0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42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List Paragraph"/>
    <w:basedOn w:val="a"/>
    <w:pPr>
      <w:ind w:left="720"/>
    </w:pPr>
  </w:style>
  <w:style w:type="character" w:styleId="a4">
    <w:name w:val="Hyperlink"/>
    <w:basedOn w:val="a0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42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max.ru/mfcsverdlovsk_max_bo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Таланова Ангелина Сергеевна</dc:creator>
  <cp:lastModifiedBy>User</cp:lastModifiedBy>
  <cp:revision>1</cp:revision>
  <dcterms:created xsi:type="dcterms:W3CDTF">2025-12-02T03:09:00Z</dcterms:created>
  <dcterms:modified xsi:type="dcterms:W3CDTF">2025-12-08T10:47:00Z</dcterms:modified>
</cp:coreProperties>
</file>